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1059" w:type="dxa"/>
        <w:tblLook w:val="04A0" w:firstRow="1" w:lastRow="0" w:firstColumn="1" w:lastColumn="0" w:noHBand="0" w:noVBand="1"/>
      </w:tblPr>
      <w:tblGrid>
        <w:gridCol w:w="4535"/>
        <w:gridCol w:w="1195"/>
        <w:gridCol w:w="5329"/>
      </w:tblGrid>
      <w:tr w:rsidR="003D7EFC" w:rsidRPr="00F91983" w14:paraId="3F057AFC" w14:textId="77777777" w:rsidTr="006E2259">
        <w:trPr>
          <w:trHeight w:val="1020"/>
        </w:trPr>
        <w:tc>
          <w:tcPr>
            <w:tcW w:w="4535" w:type="dxa"/>
            <w:vMerge w:val="restart"/>
            <w:shd w:val="clear" w:color="auto" w:fill="F2F2F2"/>
            <w:vAlign w:val="center"/>
          </w:tcPr>
          <w:p w14:paraId="1E5953B2" w14:textId="77777777" w:rsidR="00307EBB" w:rsidRPr="006C4E55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221B74CE" wp14:editId="125CB604">
                  <wp:extent cx="1981200" cy="1981200"/>
                  <wp:effectExtent l="0" t="0" r="0" b="0"/>
                  <wp:docPr id="1" name="Picture 1" descr="PublicAktiv-00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ublicAktiv-00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81200" cy="1981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14:paraId="2CA4DAA7" w14:textId="77777777" w:rsidR="003B1F9F" w:rsidRDefault="003B1F9F" w:rsidP="003B1F9F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48"/>
                <w:szCs w:val="48"/>
                <w:lang w:val="sr-Latn-RS"/>
              </w:rPr>
            </w:pPr>
          </w:p>
          <w:p w14:paraId="03BE851E" w14:textId="02A91568" w:rsidR="00307EBB" w:rsidRPr="003B1F9F" w:rsidRDefault="00307EBB" w:rsidP="000B14D0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48"/>
                <w:szCs w:val="48"/>
                <w:lang w:val="sr-Latn-RS"/>
              </w:rPr>
            </w:pPr>
            <w:r w:rsidRPr="003B1F9F">
              <w:rPr>
                <w:rFonts w:ascii="Cambria" w:hAnsi="Cambria" w:cs="Arial"/>
                <w:b/>
                <w:color w:val="808080"/>
                <w:sz w:val="48"/>
                <w:szCs w:val="48"/>
                <w:lang w:val="sr-Latn-RS"/>
              </w:rPr>
              <w:t>Prijava</w:t>
            </w:r>
            <w:r w:rsidR="009C0E9C" w:rsidRPr="003B1F9F">
              <w:rPr>
                <w:rFonts w:ascii="Cambria" w:hAnsi="Cambria" w:cs="Arial"/>
                <w:b/>
                <w:color w:val="808080"/>
                <w:sz w:val="48"/>
                <w:szCs w:val="48"/>
                <w:lang w:val="sr-Latn-RS"/>
              </w:rPr>
              <w:t xml:space="preserve">  </w:t>
            </w:r>
            <w:r w:rsidRPr="003B1F9F">
              <w:rPr>
                <w:rFonts w:ascii="Cambria" w:hAnsi="Cambria" w:cs="Arial"/>
                <w:b/>
                <w:color w:val="808080"/>
                <w:sz w:val="48"/>
                <w:szCs w:val="48"/>
                <w:lang w:val="sr-Latn-RS"/>
              </w:rPr>
              <w:t xml:space="preserve"> </w:t>
            </w:r>
          </w:p>
        </w:tc>
      </w:tr>
      <w:tr w:rsidR="007D0499" w:rsidRPr="00F91983" w14:paraId="0151F6C0" w14:textId="77777777" w:rsidTr="003B1F9F">
        <w:trPr>
          <w:trHeight w:val="1098"/>
        </w:trPr>
        <w:tc>
          <w:tcPr>
            <w:tcW w:w="4535" w:type="dxa"/>
            <w:vMerge/>
            <w:shd w:val="clear" w:color="auto" w:fill="F2F2F2"/>
            <w:vAlign w:val="center"/>
          </w:tcPr>
          <w:p w14:paraId="504BDA08" w14:textId="77777777" w:rsidR="007D0499" w:rsidRPr="006C4E55" w:rsidRDefault="007D0499" w:rsidP="007D0499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14:paraId="502C6ADB" w14:textId="77777777" w:rsidR="007D0499" w:rsidRPr="00150493" w:rsidRDefault="007D0499" w:rsidP="007D0499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32"/>
                <w:szCs w:val="32"/>
                <w:lang w:val="sr-Latn-RS"/>
              </w:rPr>
            </w:pPr>
          </w:p>
          <w:p w14:paraId="36A8B5C4" w14:textId="530C4599" w:rsidR="007D0499" w:rsidRPr="003B1F9F" w:rsidRDefault="007D0499" w:rsidP="007D0499">
            <w:pPr>
              <w:spacing w:after="0"/>
              <w:jc w:val="center"/>
              <w:rPr>
                <w:rFonts w:ascii="Cambria" w:hAnsi="Cambria" w:cs="Arial"/>
                <w:b/>
                <w:color w:val="006691"/>
                <w:sz w:val="48"/>
                <w:szCs w:val="48"/>
              </w:rPr>
            </w:pPr>
            <w:r w:rsidRPr="00BE5B56">
              <w:rPr>
                <w:rFonts w:ascii="Cambria" w:hAnsi="Cambria" w:cs="Arial"/>
                <w:b/>
                <w:color w:val="006691"/>
                <w:sz w:val="36"/>
                <w:szCs w:val="20"/>
              </w:rPr>
              <w:t>O</w:t>
            </w:r>
            <w:r>
              <w:rPr>
                <w:rFonts w:ascii="Cambria" w:hAnsi="Cambria" w:cs="Arial"/>
                <w:b/>
                <w:color w:val="006691"/>
                <w:sz w:val="36"/>
                <w:szCs w:val="20"/>
              </w:rPr>
              <w:t>BUKA ZA SLUŽBENIKA ZA JAVNE NABAVKE</w:t>
            </w:r>
          </w:p>
        </w:tc>
      </w:tr>
      <w:tr w:rsidR="007D0499" w:rsidRPr="00F91983" w14:paraId="7212F85B" w14:textId="77777777" w:rsidTr="006E2259">
        <w:trPr>
          <w:trHeight w:val="510"/>
        </w:trPr>
        <w:tc>
          <w:tcPr>
            <w:tcW w:w="4535" w:type="dxa"/>
            <w:vMerge/>
            <w:shd w:val="clear" w:color="auto" w:fill="F2F2F2"/>
            <w:vAlign w:val="center"/>
          </w:tcPr>
          <w:p w14:paraId="4073CF5C" w14:textId="77777777" w:rsidR="007D0499" w:rsidRPr="006C4E55" w:rsidRDefault="007D0499" w:rsidP="007D0499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6524" w:type="dxa"/>
            <w:gridSpan w:val="2"/>
            <w:shd w:val="clear" w:color="auto" w:fill="F2F2F2"/>
            <w:vAlign w:val="center"/>
          </w:tcPr>
          <w:p w14:paraId="35E6CB53" w14:textId="1A6670E5" w:rsidR="007D0499" w:rsidRPr="006E2259" w:rsidRDefault="00C57DD3" w:rsidP="007D0499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808080"/>
                <w:sz w:val="24"/>
                <w:szCs w:val="20"/>
              </w:rPr>
            </w:pPr>
            <w:r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09</w:t>
            </w:r>
            <w:r w:rsidR="007D049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 xml:space="preserve"> </w:t>
            </w:r>
            <w:r w:rsidR="003D4BFA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–</w:t>
            </w:r>
            <w:r w:rsidR="007D049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 xml:space="preserve"> </w:t>
            </w:r>
            <w:r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11</w:t>
            </w:r>
            <w:r w:rsidR="00C9574D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.</w:t>
            </w:r>
            <w:r w:rsidR="003D4BFA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 xml:space="preserve"> </w:t>
            </w:r>
            <w:r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jul</w:t>
            </w:r>
            <w:r w:rsidR="007D049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 xml:space="preserve"> </w:t>
            </w:r>
            <w:r w:rsidR="007D0499" w:rsidRPr="006E225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20</w:t>
            </w:r>
            <w:r w:rsidR="007D049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2</w:t>
            </w:r>
            <w:r w:rsidR="006E623B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5</w:t>
            </w:r>
            <w:r w:rsidR="007D0499" w:rsidRPr="006E2259">
              <w:rPr>
                <w:rFonts w:ascii="Cambria" w:hAnsi="Cambria" w:cs="Arial"/>
                <w:b/>
                <w:color w:val="808080"/>
                <w:sz w:val="24"/>
                <w:szCs w:val="20"/>
              </w:rPr>
              <w:t>.</w:t>
            </w:r>
          </w:p>
        </w:tc>
      </w:tr>
      <w:tr w:rsidR="003D7EFC" w:rsidRPr="00F91983" w14:paraId="17C2082C" w14:textId="77777777" w:rsidTr="006E2259">
        <w:trPr>
          <w:trHeight w:val="567"/>
        </w:trPr>
        <w:tc>
          <w:tcPr>
            <w:tcW w:w="4535" w:type="dxa"/>
            <w:vMerge w:val="restart"/>
            <w:shd w:val="clear" w:color="auto" w:fill="F2F2F2"/>
            <w:vAlign w:val="center"/>
          </w:tcPr>
          <w:p w14:paraId="5CCEA6A7" w14:textId="12CA451E" w:rsidR="000A65B5" w:rsidRPr="00EE6488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 xml:space="preserve">Naziv </w:t>
            </w:r>
            <w:r w:rsidR="000B14D0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kompanije / institucije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7B817A8A" w14:textId="77777777" w:rsidTr="006E2259">
              <w:trPr>
                <w:trHeight w:val="624"/>
              </w:trPr>
              <w:tc>
                <w:tcPr>
                  <w:tcW w:w="4304" w:type="dxa"/>
                  <w:shd w:val="clear" w:color="auto" w:fill="FFFFFF"/>
                  <w:vAlign w:val="center"/>
                </w:tcPr>
                <w:p w14:paraId="7EDC4E93" w14:textId="77777777" w:rsidR="006C4E55" w:rsidRDefault="006C4E55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14:paraId="64BF4B8C" w14:textId="7D18130B" w:rsidR="00DC0DFE" w:rsidRDefault="00DC0DFE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14:paraId="19C2144D" w14:textId="77777777" w:rsidR="00DC0DFE" w:rsidRDefault="00DC0DFE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  <w:p w14:paraId="45918AAA" w14:textId="77777777" w:rsidR="00DC0DFE" w:rsidRPr="006E2259" w:rsidRDefault="00DC0DFE" w:rsidP="00DC0DFE">
                  <w:pPr>
                    <w:spacing w:after="0" w:line="240" w:lineRule="auto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3146F7B8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0A9A23CA" w14:textId="77777777" w:rsidR="000A65B5" w:rsidRPr="006E2259" w:rsidRDefault="000A65B5" w:rsidP="006C4E55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Adresa</w:t>
            </w:r>
            <w:r w:rsidR="00DC0DFE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 xml:space="preserve"> i mesto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186D65F7" w14:textId="77777777" w:rsidTr="006E2259">
              <w:trPr>
                <w:trHeight w:val="1077"/>
              </w:trPr>
              <w:tc>
                <w:tcPr>
                  <w:tcW w:w="4304" w:type="dxa"/>
                  <w:shd w:val="clear" w:color="auto" w:fill="FFFFFF"/>
                  <w:vAlign w:val="center"/>
                </w:tcPr>
                <w:p w14:paraId="565BBCF8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37ED6F7A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2ADA5E62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Telefon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06D3104F" w14:textId="77777777" w:rsidTr="006E2259">
              <w:tc>
                <w:tcPr>
                  <w:tcW w:w="4304" w:type="dxa"/>
                  <w:shd w:val="clear" w:color="auto" w:fill="FFFFFF"/>
                </w:tcPr>
                <w:p w14:paraId="16639EE2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6A254FC2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3471B3FF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PIB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3C029A4C" w14:textId="77777777" w:rsidTr="006E2259">
              <w:tc>
                <w:tcPr>
                  <w:tcW w:w="4304" w:type="dxa"/>
                  <w:shd w:val="clear" w:color="auto" w:fill="FFFFFF"/>
                </w:tcPr>
                <w:p w14:paraId="09131468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4AE61825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783928AB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 w:rsidRPr="006E2259"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MB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3D7EFC" w:rsidRPr="006E2259" w14:paraId="1FD191F0" w14:textId="77777777" w:rsidTr="006E2259">
              <w:tc>
                <w:tcPr>
                  <w:tcW w:w="4304" w:type="dxa"/>
                  <w:shd w:val="clear" w:color="auto" w:fill="FFFFFF"/>
                </w:tcPr>
                <w:p w14:paraId="43DA112C" w14:textId="77777777" w:rsidR="000A65B5" w:rsidRPr="006E2259" w:rsidRDefault="000A65B5" w:rsidP="006823E2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color w:val="808080"/>
                      <w:sz w:val="20"/>
                      <w:szCs w:val="20"/>
                    </w:rPr>
                  </w:pPr>
                </w:p>
              </w:tc>
            </w:tr>
          </w:tbl>
          <w:p w14:paraId="45D86C91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</w:p>
          <w:p w14:paraId="1AC9E25A" w14:textId="77777777" w:rsidR="000A65B5" w:rsidRPr="006E2259" w:rsidRDefault="00C458B3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color w:val="808080"/>
                <w:sz w:val="20"/>
                <w:szCs w:val="20"/>
              </w:rPr>
            </w:pPr>
            <w:r>
              <w:rPr>
                <w:rFonts w:ascii="Cambria" w:hAnsi="Cambria" w:cs="Calibri"/>
                <w:b/>
                <w:color w:val="808080"/>
                <w:sz w:val="20"/>
                <w:szCs w:val="20"/>
              </w:rPr>
              <w:t>KJS</w:t>
            </w:r>
          </w:p>
          <w:tbl>
            <w:tblPr>
              <w:tblW w:w="0" w:type="auto"/>
              <w:tblBorders>
                <w:top w:val="single" w:sz="4" w:space="0" w:color="FFFFFF"/>
                <w:left w:val="single" w:sz="4" w:space="0" w:color="FFFFFF"/>
                <w:bottom w:val="single" w:sz="4" w:space="0" w:color="FFFFFF"/>
                <w:right w:val="single" w:sz="4" w:space="0" w:color="FFFFFF"/>
                <w:insideH w:val="single" w:sz="4" w:space="0" w:color="FFFFFF"/>
                <w:insideV w:val="single" w:sz="4" w:space="0" w:color="FFFFFF"/>
              </w:tblBorders>
              <w:tblLook w:val="04A0" w:firstRow="1" w:lastRow="0" w:firstColumn="1" w:lastColumn="0" w:noHBand="0" w:noVBand="1"/>
            </w:tblPr>
            <w:tblGrid>
              <w:gridCol w:w="4304"/>
            </w:tblGrid>
            <w:tr w:rsidR="009616AA" w:rsidRPr="006E2259" w14:paraId="092D2A7F" w14:textId="77777777" w:rsidTr="006E2259">
              <w:tc>
                <w:tcPr>
                  <w:tcW w:w="4304" w:type="dxa"/>
                  <w:shd w:val="clear" w:color="auto" w:fill="FFFFFF"/>
                </w:tcPr>
                <w:p w14:paraId="4DFD4AD8" w14:textId="77777777" w:rsidR="000A65B5" w:rsidRPr="006E2259" w:rsidRDefault="000A65B5" w:rsidP="006C4E55">
                  <w:pPr>
                    <w:spacing w:after="0" w:line="240" w:lineRule="auto"/>
                    <w:jc w:val="center"/>
                    <w:rPr>
                      <w:rFonts w:ascii="Cambria" w:hAnsi="Cambria" w:cs="Calibri"/>
                      <w:sz w:val="20"/>
                      <w:szCs w:val="20"/>
                    </w:rPr>
                  </w:pPr>
                </w:p>
              </w:tc>
            </w:tr>
          </w:tbl>
          <w:p w14:paraId="24C3FE70" w14:textId="77777777" w:rsidR="000A65B5" w:rsidRPr="006E2259" w:rsidRDefault="000A65B5" w:rsidP="00B371BA">
            <w:pPr>
              <w:spacing w:after="0" w:line="240" w:lineRule="auto"/>
              <w:jc w:val="center"/>
              <w:rPr>
                <w:rFonts w:ascii="Cambria" w:hAnsi="Cambria" w:cs="Calibri"/>
                <w:b/>
                <w:sz w:val="20"/>
                <w:szCs w:val="20"/>
              </w:rPr>
            </w:pPr>
          </w:p>
          <w:p w14:paraId="0E04E04A" w14:textId="3166B2E4" w:rsidR="000A65B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</w:pPr>
            <w:r w:rsidRPr="00C9574D">
              <w:rPr>
                <w:rFonts w:ascii="Cambria" w:hAnsi="Cambria" w:cs="Arial"/>
                <w:b/>
                <w:i/>
                <w:color w:val="808080"/>
                <w:sz w:val="24"/>
                <w:szCs w:val="24"/>
                <w:u w:val="single"/>
              </w:rPr>
              <w:t>Cena učešća u RSD</w:t>
            </w:r>
            <w:r w:rsidR="00C9574D" w:rsidRPr="00C9574D">
              <w:rPr>
                <w:rFonts w:ascii="Cambria" w:hAnsi="Cambria" w:cs="Arial"/>
                <w:b/>
                <w:i/>
                <w:color w:val="808080"/>
                <w:sz w:val="24"/>
                <w:szCs w:val="24"/>
                <w:u w:val="single"/>
              </w:rPr>
              <w:t xml:space="preserve"> (zaokružiti)</w:t>
            </w:r>
            <w:r w:rsidR="00C9574D"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  <w:t>:</w:t>
            </w:r>
          </w:p>
          <w:p w14:paraId="2B5F74A3" w14:textId="11199720" w:rsidR="00C9574D" w:rsidRPr="00EE6488" w:rsidRDefault="00C9574D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i/>
                <w:color w:val="808080"/>
                <w:sz w:val="24"/>
                <w:szCs w:val="24"/>
              </w:rPr>
            </w:pPr>
            <w:r>
              <w:rPr>
                <w:rFonts w:ascii="Cambria" w:hAnsi="Cambria" w:cs="Arial"/>
                <w:b/>
                <w:noProof/>
                <w:color w:val="00669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6BDBA71F" wp14:editId="67399780">
                      <wp:simplePos x="0" y="0"/>
                      <wp:positionH relativeFrom="column">
                        <wp:posOffset>219075</wp:posOffset>
                      </wp:positionH>
                      <wp:positionV relativeFrom="paragraph">
                        <wp:posOffset>179070</wp:posOffset>
                      </wp:positionV>
                      <wp:extent cx="215900" cy="177800"/>
                      <wp:effectExtent l="0" t="0" r="12700" b="12700"/>
                      <wp:wrapNone/>
                      <wp:docPr id="7" name="Frame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177800"/>
                              </a:xfrm>
                              <a:prstGeom prst="fram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CF121AC" id="Frame 7" o:spid="_x0000_s1026" style="position:absolute;margin-left:17.25pt;margin-top:14.1pt;width:17pt;height:14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5900,1778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" path="m,l215900,r,177800l,177800,,xm22225,22225r,133350l193675,155575r,-133350l22225,22225xe" fillcolor="#4f81bd [3204]" strokecolor="#243f60 [1604]" strokeweight="2pt">
                      <v:path arrowok="t" o:connecttype="custom" o:connectlocs="0,0;215900,0;215900,177800;0,177800;0,0;22225,22225;22225,155575;193675,155575;193675,22225;22225,22225" o:connectangles="0,0,0,0,0,0,0,0,0,0"/>
                    </v:shape>
                  </w:pict>
                </mc:Fallback>
              </mc:AlternateContent>
            </w:r>
          </w:p>
          <w:p w14:paraId="6C1D22F0" w14:textId="6FCE6761" w:rsidR="000A65B5" w:rsidRDefault="00C9574D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006691"/>
                <w:sz w:val="24"/>
                <w:szCs w:val="24"/>
              </w:rPr>
            </w:pPr>
            <w:r>
              <w:rPr>
                <w:rFonts w:ascii="Cambria" w:hAnsi="Cambria" w:cs="Arial"/>
                <w:b/>
                <w:color w:val="006691"/>
                <w:sz w:val="24"/>
                <w:szCs w:val="24"/>
              </w:rPr>
              <w:t xml:space="preserve">     </w:t>
            </w:r>
            <w:r w:rsidR="007D0499"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31</w:t>
            </w:r>
            <w:r w:rsidR="000A65B5" w:rsidRPr="00EE6488"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.900,00 + PDV</w:t>
            </w:r>
            <w:r>
              <w:rPr>
                <w:rFonts w:ascii="Cambria" w:hAnsi="Cambria" w:cs="Arial"/>
                <w:b/>
                <w:color w:val="006691"/>
                <w:sz w:val="24"/>
                <w:szCs w:val="24"/>
              </w:rPr>
              <w:t xml:space="preserve"> - uživo</w:t>
            </w:r>
          </w:p>
          <w:p w14:paraId="65407737" w14:textId="5A1773D0" w:rsidR="00C9574D" w:rsidRDefault="00C9574D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006691"/>
                <w:sz w:val="24"/>
                <w:szCs w:val="24"/>
              </w:rPr>
            </w:pPr>
            <w:r>
              <w:rPr>
                <w:rFonts w:ascii="Cambria" w:hAnsi="Cambria" w:cs="Arial"/>
                <w:b/>
                <w:noProof/>
                <w:color w:val="006691"/>
                <w:sz w:val="24"/>
                <w:szCs w:val="24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4C81C3DC" wp14:editId="288A725C">
                      <wp:simplePos x="0" y="0"/>
                      <wp:positionH relativeFrom="column">
                        <wp:posOffset>215900</wp:posOffset>
                      </wp:positionH>
                      <wp:positionV relativeFrom="paragraph">
                        <wp:posOffset>178435</wp:posOffset>
                      </wp:positionV>
                      <wp:extent cx="215900" cy="177800"/>
                      <wp:effectExtent l="0" t="0" r="12700" b="12700"/>
                      <wp:wrapNone/>
                      <wp:docPr id="8" name="Frame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15900" cy="177800"/>
                              </a:xfrm>
                              <a:prstGeom prst="fram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14:paraId="29151319" w14:textId="625209D0" w:rsidR="00C9574D" w:rsidRDefault="00C9574D" w:rsidP="00C9574D">
                                  <w:pPr>
                                    <w:jc w:val="center"/>
                                  </w:pPr>
                                  <w:r>
                                    <w:t>đ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C81C3DC" id="Frame 8" o:spid="_x0000_s1026" style="position:absolute;left:0;text-align:left;margin-left:17pt;margin-top:14.05pt;width:17pt;height:1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215900,1778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" adj="-11796480,,5400" path="m,l215900,r,177800l,177800,,xm22225,22225r,133350l193675,155575r,-133350l22225,22225xe" fillcolor="#4f81bd [3204]" strokecolor="#243f60 [1604]" strokeweight="2pt">
                      <v:stroke joinstyle="miter"/>
                      <v:formulas/>
                      <v:path arrowok="t" o:connecttype="custom" o:connectlocs="0,0;215900,0;215900,177800;0,177800;0,0;22225,22225;22225,155575;193675,155575;193675,22225;22225,22225" o:connectangles="0,0,0,0,0,0,0,0,0,0" textboxrect="0,0,215900,177800"/>
                      <v:textbox>
                        <w:txbxContent>
                          <w:p w14:paraId="29151319" w14:textId="625209D0" w:rsidR="00C9574D" w:rsidRDefault="00C9574D" w:rsidP="00C9574D">
                            <w:pPr>
                              <w:jc w:val="center"/>
                            </w:pPr>
                            <w:r>
                              <w:t>đ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</w:p>
          <w:p w14:paraId="59A14B93" w14:textId="27886E09" w:rsidR="00C9574D" w:rsidRPr="00EE6488" w:rsidRDefault="00C9574D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006691"/>
                <w:sz w:val="24"/>
                <w:szCs w:val="24"/>
              </w:rPr>
            </w:pPr>
            <w:r>
              <w:rPr>
                <w:rFonts w:ascii="Cambria" w:hAnsi="Cambria" w:cs="Arial"/>
                <w:b/>
                <w:color w:val="006691"/>
                <w:sz w:val="24"/>
                <w:szCs w:val="24"/>
              </w:rPr>
              <w:t>26.900 + PDV - online</w:t>
            </w:r>
          </w:p>
          <w:p w14:paraId="34D249E6" w14:textId="16E18ED6" w:rsidR="006C4E55" w:rsidRPr="006C4E55" w:rsidRDefault="006C4E55" w:rsidP="00D377A8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1195" w:type="dxa"/>
            <w:shd w:val="clear" w:color="auto" w:fill="F2F2F2"/>
            <w:vAlign w:val="center"/>
          </w:tcPr>
          <w:p w14:paraId="0269C803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2F2ACB32" w14:textId="77777777" w:rsidR="000A65B5" w:rsidRPr="005A37F4" w:rsidRDefault="00D34E45" w:rsidP="00D34E45">
            <w:pPr>
              <w:spacing w:after="0" w:line="240" w:lineRule="auto"/>
              <w:rPr>
                <w:rFonts w:ascii="Cambria" w:hAnsi="Cambria" w:cs="Arial"/>
                <w:b/>
                <w:color w:val="006691"/>
                <w:sz w:val="28"/>
                <w:szCs w:val="20"/>
              </w:rPr>
            </w:pPr>
            <w:r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           </w:t>
            </w:r>
            <w:r w:rsidR="000A65B5" w:rsidRPr="00FA69E2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>Prijavljujem</w:t>
            </w:r>
            <w:r w:rsidR="000A65B5" w:rsidRPr="005A37F4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</w:t>
            </w:r>
            <w:r w:rsidR="000A65B5" w:rsidRPr="005A37F4">
              <w:rPr>
                <w:rFonts w:ascii="Cambria" w:hAnsi="Cambria" w:cs="Arial"/>
                <w:color w:val="006691"/>
                <w:sz w:val="28"/>
                <w:szCs w:val="20"/>
              </w:rPr>
              <w:t>___</w:t>
            </w:r>
            <w:r w:rsidR="000A65B5" w:rsidRPr="005A37F4">
              <w:rPr>
                <w:rFonts w:ascii="Cambria" w:hAnsi="Cambria" w:cs="Arial"/>
                <w:b/>
                <w:color w:val="006691"/>
                <w:sz w:val="28"/>
                <w:szCs w:val="20"/>
              </w:rPr>
              <w:t xml:space="preserve"> osoba/e:</w:t>
            </w:r>
          </w:p>
        </w:tc>
      </w:tr>
      <w:tr w:rsidR="006E2259" w:rsidRPr="00EE6488" w14:paraId="69C818B3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09C043A6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2FEFEB9B" w14:textId="77777777" w:rsidR="000A65B5" w:rsidRPr="005A37F4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color w:val="006691"/>
                <w:sz w:val="20"/>
                <w:szCs w:val="20"/>
              </w:rPr>
              <w:drawing>
                <wp:inline distT="0" distB="0" distL="0" distR="0" wp14:anchorId="09BF6D41" wp14:editId="0FCF1A20">
                  <wp:extent cx="527050" cy="546100"/>
                  <wp:effectExtent l="0" t="0" r="6350" b="6350"/>
                  <wp:docPr id="2" name="Picture 2" descr="++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++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705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14:paraId="222E6AE8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0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 i prezime</w:t>
            </w:r>
          </w:p>
        </w:tc>
      </w:tr>
      <w:tr w:rsidR="003D7EFC" w:rsidRPr="00EE6488" w14:paraId="6CCFB779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3C6883BD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1092B50B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67381021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3E248BB2" w14:textId="77777777" w:rsidTr="006E2259">
        <w:trPr>
          <w:trHeight w:val="170"/>
        </w:trPr>
        <w:tc>
          <w:tcPr>
            <w:tcW w:w="4535" w:type="dxa"/>
            <w:vMerge/>
            <w:shd w:val="clear" w:color="auto" w:fill="DEEAF6"/>
            <w:vAlign w:val="center"/>
          </w:tcPr>
          <w:p w14:paraId="77BE95F7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DEEAF6"/>
            <w:vAlign w:val="center"/>
          </w:tcPr>
          <w:p w14:paraId="658C0C0E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8B76182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14:paraId="422CE336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1B1012D8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2AFA084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36ADBCB3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1E59AC4D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4F1573B2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05044EC8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114EFD57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 telefon</w:t>
            </w:r>
          </w:p>
        </w:tc>
      </w:tr>
      <w:tr w:rsidR="003D7EFC" w:rsidRPr="00EE6488" w14:paraId="649D2C8B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7133DA90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6D54C949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68BAE2D6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5D9D2817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CC2B38C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546F0702" w14:textId="77777777"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172A0A5B" wp14:editId="42DBF889">
                  <wp:extent cx="514350" cy="546100"/>
                  <wp:effectExtent l="0" t="0" r="0" b="6350"/>
                  <wp:docPr id="3" name="Picture 3" descr="++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++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14:paraId="426CA906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 i prezime</w:t>
            </w:r>
          </w:p>
        </w:tc>
      </w:tr>
      <w:tr w:rsidR="003D7EFC" w:rsidRPr="00EE6488" w14:paraId="726CC8A6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7117DD2F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3B8D4451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3582B529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44CC01FC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525A7194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72C41C8B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68880245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14:paraId="60D58BC1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6174F01E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E2CAB5A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72B69095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563BCA01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B5F4D0B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121B8859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54A80CB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 telefon</w:t>
            </w:r>
          </w:p>
        </w:tc>
      </w:tr>
      <w:tr w:rsidR="003D7EFC" w:rsidRPr="00EE6488" w14:paraId="28719B02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4EC17589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6EC6D532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5CEDC37E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17886534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29545439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232FE6E6" w14:textId="77777777"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0BDA7172" wp14:editId="563ED570">
                  <wp:extent cx="508000" cy="546100"/>
                  <wp:effectExtent l="0" t="0" r="6350" b="6350"/>
                  <wp:docPr id="4" name="Picture 4" descr="++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++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329" w:type="dxa"/>
            <w:shd w:val="clear" w:color="auto" w:fill="9CC2E5"/>
            <w:vAlign w:val="center"/>
          </w:tcPr>
          <w:p w14:paraId="7FB9D75F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 i prezime</w:t>
            </w:r>
          </w:p>
        </w:tc>
      </w:tr>
      <w:tr w:rsidR="003D7EFC" w:rsidRPr="00EE6488" w14:paraId="58B24AB9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669F41F2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06B1DAC0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7021B88F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58CC971F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4AE96FF3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7878A7D2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7CB2EBB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3D7EFC" w:rsidRPr="00EE6488" w14:paraId="12AC6424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3BCE5C46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76B6C55D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5CBE7C1E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34B6BCEB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A8A795D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2D5EDF25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2BA359BF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 telefon</w:t>
            </w:r>
          </w:p>
        </w:tc>
      </w:tr>
      <w:tr w:rsidR="006E2259" w:rsidRPr="00EE6488" w14:paraId="0FA9ABD1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617A569D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2D59BDAC" w14:textId="77777777" w:rsidR="000A65B5" w:rsidRPr="00F91983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66CE33E4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6908C8F5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7B31194F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 w:val="restart"/>
            <w:shd w:val="clear" w:color="auto" w:fill="F2F2F2"/>
            <w:vAlign w:val="center"/>
          </w:tcPr>
          <w:p w14:paraId="25A4E83B" w14:textId="77777777" w:rsidR="000A65B5" w:rsidRPr="00F91983" w:rsidRDefault="00D46E24" w:rsidP="00B371BA">
            <w:pPr>
              <w:spacing w:after="0" w:line="240" w:lineRule="auto"/>
              <w:jc w:val="center"/>
              <w:rPr>
                <w:rFonts w:ascii="Cambria" w:hAnsi="Cambria" w:cs="Arial"/>
                <w:sz w:val="20"/>
                <w:szCs w:val="20"/>
              </w:rPr>
            </w:pPr>
            <w:r>
              <w:rPr>
                <w:rFonts w:ascii="Cambria" w:hAnsi="Cambria" w:cs="Arial"/>
                <w:noProof/>
                <w:sz w:val="20"/>
                <w:szCs w:val="20"/>
              </w:rPr>
              <w:drawing>
                <wp:inline distT="0" distB="0" distL="0" distR="0" wp14:anchorId="438F1E47" wp14:editId="6489558B">
                  <wp:extent cx="508000" cy="546100"/>
                  <wp:effectExtent l="0" t="0" r="6350" b="6350"/>
                  <wp:docPr id="5" name="Picture 5" descr="++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++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08000" cy="546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26DF514" w14:textId="77777777" w:rsidR="000A65B5" w:rsidRPr="00F91983" w:rsidRDefault="000A65B5" w:rsidP="00C776AF">
            <w:pPr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9CC2E5"/>
            <w:vAlign w:val="center"/>
          </w:tcPr>
          <w:p w14:paraId="0F5FCB59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color w:val="FFFFFF"/>
                <w:sz w:val="20"/>
                <w:szCs w:val="20"/>
              </w:rPr>
              <w:t>Ime i prezime</w:t>
            </w:r>
          </w:p>
        </w:tc>
      </w:tr>
      <w:tr w:rsidR="006E2259" w:rsidRPr="00EE6488" w14:paraId="5FED376E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11123E9E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18"/>
                <w:szCs w:val="18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03F8DE30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7D70800C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7AFCD267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2A746688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4E8E34A4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40864B20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i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Email</w:t>
            </w:r>
          </w:p>
        </w:tc>
      </w:tr>
      <w:tr w:rsidR="006E2259" w:rsidRPr="00EE6488" w14:paraId="6BF25ECF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5020BA12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8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128F19BC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16DB08EE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6E2259" w:rsidRPr="00EE6488" w14:paraId="666719EC" w14:textId="77777777" w:rsidTr="006E2259">
        <w:trPr>
          <w:trHeight w:val="170"/>
        </w:trPr>
        <w:tc>
          <w:tcPr>
            <w:tcW w:w="4535" w:type="dxa"/>
            <w:vMerge/>
            <w:shd w:val="clear" w:color="auto" w:fill="F2F2F2"/>
            <w:vAlign w:val="center"/>
          </w:tcPr>
          <w:p w14:paraId="4C2C2EEC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b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610FA29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DEEAF6"/>
            <w:vAlign w:val="center"/>
          </w:tcPr>
          <w:p w14:paraId="6459DC58" w14:textId="77777777" w:rsidR="000A65B5" w:rsidRPr="00EE6488" w:rsidRDefault="000A65B5" w:rsidP="00B371BA">
            <w:pPr>
              <w:spacing w:after="0" w:line="240" w:lineRule="auto"/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</w:pPr>
            <w:r w:rsidRPr="00EE6488">
              <w:rPr>
                <w:rFonts w:ascii="Cambria" w:hAnsi="Cambria" w:cs="Arial"/>
                <w:b/>
                <w:i/>
                <w:color w:val="808080"/>
                <w:sz w:val="20"/>
                <w:szCs w:val="20"/>
              </w:rPr>
              <w:t>Mobilni telefon</w:t>
            </w:r>
          </w:p>
        </w:tc>
      </w:tr>
      <w:tr w:rsidR="006E2259" w:rsidRPr="00F91983" w14:paraId="2B7EC58D" w14:textId="77777777" w:rsidTr="006E2259">
        <w:trPr>
          <w:trHeight w:val="397"/>
        </w:trPr>
        <w:tc>
          <w:tcPr>
            <w:tcW w:w="4535" w:type="dxa"/>
            <w:vMerge/>
            <w:shd w:val="clear" w:color="auto" w:fill="F2F2F2"/>
            <w:vAlign w:val="center"/>
          </w:tcPr>
          <w:p w14:paraId="1C5A598A" w14:textId="77777777" w:rsidR="000A65B5" w:rsidRPr="006C4E55" w:rsidRDefault="000A65B5" w:rsidP="00B371BA">
            <w:pPr>
              <w:spacing w:after="0" w:line="240" w:lineRule="auto"/>
              <w:jc w:val="center"/>
              <w:rPr>
                <w:rFonts w:ascii="Cambria" w:hAnsi="Cambria" w:cs="Arial"/>
                <w:color w:val="FFFFFF"/>
                <w:sz w:val="20"/>
                <w:szCs w:val="20"/>
              </w:rPr>
            </w:pPr>
          </w:p>
        </w:tc>
        <w:tc>
          <w:tcPr>
            <w:tcW w:w="1195" w:type="dxa"/>
            <w:vMerge/>
            <w:shd w:val="clear" w:color="auto" w:fill="F2F2F2"/>
            <w:vAlign w:val="center"/>
          </w:tcPr>
          <w:p w14:paraId="5129BEB3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20"/>
                <w:szCs w:val="20"/>
              </w:rPr>
            </w:pPr>
          </w:p>
        </w:tc>
        <w:tc>
          <w:tcPr>
            <w:tcW w:w="5329" w:type="dxa"/>
            <w:shd w:val="clear" w:color="auto" w:fill="F2F2F2"/>
            <w:vAlign w:val="center"/>
          </w:tcPr>
          <w:p w14:paraId="4985C260" w14:textId="77777777" w:rsidR="000A65B5" w:rsidRPr="00F91983" w:rsidRDefault="000A65B5" w:rsidP="00B371BA">
            <w:pPr>
              <w:spacing w:after="0" w:line="240" w:lineRule="auto"/>
              <w:rPr>
                <w:rFonts w:ascii="Cambria" w:hAnsi="Cambria" w:cs="Arial"/>
                <w:sz w:val="18"/>
                <w:szCs w:val="18"/>
              </w:rPr>
            </w:pPr>
          </w:p>
        </w:tc>
      </w:tr>
      <w:tr w:rsidR="00E4700A" w:rsidRPr="00F91983" w14:paraId="05975A2B" w14:textId="77777777" w:rsidTr="006E2259">
        <w:trPr>
          <w:trHeight w:val="2154"/>
        </w:trPr>
        <w:tc>
          <w:tcPr>
            <w:tcW w:w="11059" w:type="dxa"/>
            <w:gridSpan w:val="3"/>
            <w:shd w:val="clear" w:color="auto" w:fill="F2F2F2"/>
            <w:vAlign w:val="center"/>
          </w:tcPr>
          <w:p w14:paraId="396D828C" w14:textId="77777777" w:rsidR="005E6904" w:rsidRPr="006E2259" w:rsidRDefault="00D46E24" w:rsidP="00B371BA">
            <w:pPr>
              <w:pStyle w:val="BasicParagraph"/>
              <w:jc w:val="center"/>
              <w:rPr>
                <w:rFonts w:ascii="Cambria" w:hAnsi="Cambria" w:cs="Arial"/>
                <w:b/>
                <w:color w:val="808080"/>
                <w:sz w:val="18"/>
                <w:szCs w:val="18"/>
              </w:rPr>
            </w:pPr>
            <w:r>
              <w:rPr>
                <w:rFonts w:ascii="Cambria" w:hAnsi="Cambria" w:cs="Arial"/>
                <w:b/>
                <w:noProof/>
                <w:color w:val="808080"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03A3A7D7" wp14:editId="386A9DA0">
                      <wp:simplePos x="0" y="0"/>
                      <wp:positionH relativeFrom="column">
                        <wp:posOffset>2903855</wp:posOffset>
                      </wp:positionH>
                      <wp:positionV relativeFrom="page">
                        <wp:posOffset>7620</wp:posOffset>
                      </wp:positionV>
                      <wp:extent cx="1080135" cy="0"/>
                      <wp:effectExtent l="25400" t="24765" r="27940" b="22860"/>
                      <wp:wrapNone/>
                      <wp:docPr id="6" name="AutoShape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080135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38100">
                                <a:solidFill>
                                  <a:srgbClr val="FFFFFF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2AEB91E1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AutoShape 2" o:spid="_x0000_s1026" type="#_x0000_t32" style="position:absolute;margin-left:228.65pt;margin-top:.6pt;width:85.05pt;height:0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" strokecolor="white" strokeweight="3pt">
                      <w10:wrap anchory="page"/>
                    </v:shape>
                  </w:pict>
                </mc:Fallback>
              </mc:AlternateContent>
            </w:r>
          </w:p>
          <w:p w14:paraId="393603E9" w14:textId="77777777" w:rsidR="005E6904" w:rsidRPr="006E2259" w:rsidRDefault="005E6904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pacing w:val="100"/>
                <w:sz w:val="22"/>
                <w:szCs w:val="18"/>
              </w:rPr>
            </w:pPr>
            <w:r w:rsidRPr="006E2259">
              <w:rPr>
                <w:rFonts w:ascii="Cambria" w:hAnsi="Cambria" w:cs="Arial"/>
                <w:b/>
                <w:color w:val="808080"/>
                <w:spacing w:val="100"/>
                <w:szCs w:val="20"/>
              </w:rPr>
              <w:t>Prijavna procedura</w:t>
            </w:r>
          </w:p>
          <w:p w14:paraId="1911AE2A" w14:textId="77777777" w:rsidR="00E4700A" w:rsidRPr="005A37F4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6E2259">
              <w:rPr>
                <w:rFonts w:ascii="Cambria" w:hAnsi="Cambria" w:cs="Arial"/>
                <w:color w:val="808080"/>
                <w:sz w:val="18"/>
                <w:szCs w:val="18"/>
              </w:rPr>
              <w:t xml:space="preserve">• </w:t>
            </w: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Popunjeni prijavni list treba dostaviti na </w:t>
            </w:r>
            <w:r w:rsidR="00D34E45">
              <w:rPr>
                <w:rFonts w:ascii="Cambria" w:hAnsi="Cambria" w:cs="Arial"/>
                <w:color w:val="808080"/>
                <w:sz w:val="22"/>
                <w:szCs w:val="22"/>
              </w:rPr>
              <w:t>e-mail</w:t>
            </w: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office@publicaktiv.com</w:t>
            </w:r>
          </w:p>
          <w:p w14:paraId="56533FE6" w14:textId="77777777" w:rsidR="00E4700A" w:rsidRPr="005A37F4" w:rsidRDefault="00E4700A" w:rsidP="005A37F4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• Po prijemu prijave organizator će</w:t>
            </w:r>
            <w:r w:rsidR="005A37F4" w:rsidRPr="005A37F4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dostaviti predračun za uplatu.</w:t>
            </w:r>
          </w:p>
          <w:p w14:paraId="22FFF01F" w14:textId="736489D8" w:rsidR="0099675F" w:rsidRDefault="00E4700A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• Izvršene uplate su neopozive.</w:t>
            </w:r>
            <w:r w:rsidR="0099675F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r w:rsidR="0099675F" w:rsidRPr="0099675F">
              <w:rPr>
                <w:rFonts w:ascii="Cambria" w:hAnsi="Cambria" w:cs="Arial"/>
                <w:color w:val="808080"/>
                <w:sz w:val="22"/>
                <w:szCs w:val="22"/>
              </w:rPr>
              <w:t xml:space="preserve">U slučaju nedolaska na </w:t>
            </w:r>
            <w:r w:rsidR="00642E3F">
              <w:rPr>
                <w:rFonts w:ascii="Cambria" w:hAnsi="Cambria" w:cs="Arial"/>
                <w:color w:val="808080"/>
                <w:sz w:val="22"/>
                <w:szCs w:val="22"/>
              </w:rPr>
              <w:t>obuku</w:t>
            </w:r>
            <w:r w:rsidR="0099675F" w:rsidRPr="0099675F">
              <w:rPr>
                <w:rFonts w:ascii="Cambria" w:hAnsi="Cambria" w:cs="Arial"/>
                <w:color w:val="808080"/>
                <w:sz w:val="22"/>
                <w:szCs w:val="22"/>
              </w:rPr>
              <w:t xml:space="preserve">, novac neće biti vraćen, </w:t>
            </w:r>
          </w:p>
          <w:p w14:paraId="52C72EB3" w14:textId="7FDC444D" w:rsidR="00E4700A" w:rsidRPr="005A37F4" w:rsidRDefault="0099675F" w:rsidP="00B371BA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99675F">
              <w:rPr>
                <w:rFonts w:ascii="Cambria" w:hAnsi="Cambria" w:cs="Arial"/>
                <w:color w:val="808080"/>
                <w:sz w:val="22"/>
                <w:szCs w:val="22"/>
              </w:rPr>
              <w:t>niti prebačen na nek</w:t>
            </w:r>
            <w:r w:rsidR="00642E3F">
              <w:rPr>
                <w:rFonts w:ascii="Cambria" w:hAnsi="Cambria" w:cs="Arial"/>
                <w:color w:val="808080"/>
                <w:sz w:val="22"/>
                <w:szCs w:val="22"/>
              </w:rPr>
              <w:t>u</w:t>
            </w:r>
            <w:r w:rsidRPr="0099675F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drug</w:t>
            </w:r>
            <w:r w:rsidR="00642E3F">
              <w:rPr>
                <w:rFonts w:ascii="Cambria" w:hAnsi="Cambria" w:cs="Arial"/>
                <w:color w:val="808080"/>
                <w:sz w:val="22"/>
                <w:szCs w:val="22"/>
              </w:rPr>
              <w:t>u</w:t>
            </w:r>
            <w:r w:rsidRPr="0099675F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r w:rsidR="00642E3F">
              <w:rPr>
                <w:rFonts w:ascii="Cambria" w:hAnsi="Cambria" w:cs="Arial"/>
                <w:color w:val="808080"/>
                <w:sz w:val="22"/>
                <w:szCs w:val="22"/>
              </w:rPr>
              <w:t>obuku</w:t>
            </w:r>
            <w:r w:rsidRPr="0099675F">
              <w:rPr>
                <w:rFonts w:ascii="Cambria" w:hAnsi="Cambria" w:cs="Arial"/>
                <w:color w:val="808080"/>
                <w:sz w:val="22"/>
                <w:szCs w:val="22"/>
              </w:rPr>
              <w:t>.</w:t>
            </w:r>
          </w:p>
          <w:p w14:paraId="4267C55F" w14:textId="71B88A96" w:rsidR="005E6904" w:rsidRDefault="00E4700A" w:rsidP="0099675F">
            <w:pPr>
              <w:pStyle w:val="BasicParagraph"/>
              <w:jc w:val="center"/>
              <w:rPr>
                <w:rFonts w:ascii="Cambria" w:hAnsi="Cambria" w:cs="Arial"/>
                <w:color w:val="808080"/>
                <w:sz w:val="22"/>
                <w:szCs w:val="22"/>
              </w:rPr>
            </w:pP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• Poslednji rok za podnošenje prijave</w:t>
            </w:r>
            <w:r w:rsidR="00306832">
              <w:rPr>
                <w:rFonts w:ascii="Cambria" w:hAnsi="Cambria" w:cs="Arial"/>
                <w:color w:val="808080"/>
                <w:sz w:val="22"/>
                <w:szCs w:val="22"/>
              </w:rPr>
              <w:t xml:space="preserve"> </w:t>
            </w:r>
            <w:r w:rsidR="004D402B">
              <w:rPr>
                <w:rFonts w:ascii="Cambria" w:hAnsi="Cambria" w:cs="Arial"/>
                <w:color w:val="808080"/>
                <w:sz w:val="22"/>
                <w:szCs w:val="22"/>
              </w:rPr>
              <w:t xml:space="preserve">i uplatu pod ovim uslovima je </w:t>
            </w:r>
            <w:r w:rsidR="00C57DD3">
              <w:rPr>
                <w:rFonts w:ascii="Cambria" w:hAnsi="Cambria" w:cs="Arial"/>
                <w:color w:val="808080"/>
                <w:sz w:val="22"/>
                <w:szCs w:val="22"/>
              </w:rPr>
              <w:t>07</w:t>
            </w:r>
            <w:r w:rsidR="00956314" w:rsidRPr="00544C94">
              <w:rPr>
                <w:rFonts w:ascii="Cambria" w:hAnsi="Cambria" w:cs="Arial"/>
                <w:color w:val="808080"/>
                <w:sz w:val="22"/>
                <w:szCs w:val="22"/>
              </w:rPr>
              <w:t>.</w:t>
            </w:r>
            <w:r w:rsidR="00C57DD3">
              <w:rPr>
                <w:rFonts w:ascii="Cambria" w:hAnsi="Cambria" w:cs="Arial"/>
                <w:color w:val="808080"/>
                <w:sz w:val="22"/>
                <w:szCs w:val="22"/>
              </w:rPr>
              <w:t>07</w:t>
            </w:r>
            <w:r w:rsidR="00956314" w:rsidRPr="00544C94">
              <w:rPr>
                <w:rFonts w:ascii="Cambria" w:hAnsi="Cambria" w:cs="Arial"/>
                <w:color w:val="808080"/>
                <w:sz w:val="22"/>
                <w:szCs w:val="22"/>
              </w:rPr>
              <w:t>.202</w:t>
            </w:r>
            <w:r w:rsidR="006E623B">
              <w:rPr>
                <w:rFonts w:ascii="Cambria" w:hAnsi="Cambria" w:cs="Arial"/>
                <w:color w:val="808080"/>
                <w:sz w:val="22"/>
                <w:szCs w:val="22"/>
              </w:rPr>
              <w:t>5</w:t>
            </w:r>
            <w:r w:rsidRPr="005A37F4">
              <w:rPr>
                <w:rFonts w:ascii="Cambria" w:hAnsi="Cambria" w:cs="Arial"/>
                <w:color w:val="808080"/>
                <w:sz w:val="22"/>
                <w:szCs w:val="22"/>
              </w:rPr>
              <w:t>.</w:t>
            </w:r>
          </w:p>
          <w:p w14:paraId="395ED17C" w14:textId="1A301A25" w:rsidR="0099675F" w:rsidRPr="006C4E55" w:rsidRDefault="0099675F" w:rsidP="0099675F">
            <w:pPr>
              <w:pStyle w:val="BasicParagraph"/>
              <w:jc w:val="center"/>
              <w:rPr>
                <w:rFonts w:ascii="Cambria" w:hAnsi="Cambria" w:cs="Arial"/>
                <w:sz w:val="20"/>
                <w:szCs w:val="20"/>
              </w:rPr>
            </w:pPr>
          </w:p>
        </w:tc>
      </w:tr>
      <w:tr w:rsidR="00B371BA" w:rsidRPr="00F91983" w14:paraId="665570D5" w14:textId="77777777" w:rsidTr="006E2259">
        <w:trPr>
          <w:trHeight w:val="170"/>
        </w:trPr>
        <w:tc>
          <w:tcPr>
            <w:tcW w:w="11059" w:type="dxa"/>
            <w:gridSpan w:val="3"/>
            <w:shd w:val="clear" w:color="auto" w:fill="D9D9D9"/>
            <w:vAlign w:val="center"/>
          </w:tcPr>
          <w:p w14:paraId="1A6AC81D" w14:textId="77777777" w:rsidR="00827A0D" w:rsidRPr="006C4E55" w:rsidRDefault="00827A0D" w:rsidP="00B371BA">
            <w:pPr>
              <w:pStyle w:val="Header"/>
              <w:jc w:val="center"/>
              <w:rPr>
                <w:rFonts w:ascii="Cambria" w:hAnsi="Cambria" w:cs="Arial"/>
                <w:b/>
                <w:sz w:val="16"/>
                <w:szCs w:val="16"/>
              </w:rPr>
            </w:pPr>
          </w:p>
          <w:p w14:paraId="0D8BC59F" w14:textId="77777777" w:rsidR="00307EBB" w:rsidRPr="00AF2E39" w:rsidRDefault="00AF2E39" w:rsidP="00B371BA">
            <w:pPr>
              <w:pStyle w:val="Header"/>
              <w:jc w:val="center"/>
              <w:rPr>
                <w:rFonts w:ascii="Cambria" w:hAnsi="Cambria" w:cs="Arial"/>
                <w:b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Public A</w:t>
            </w:r>
            <w:r w:rsidR="00307EBB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ktiv d.o.o. Beograd</w:t>
            </w:r>
          </w:p>
          <w:p w14:paraId="46292A5F" w14:textId="77777777" w:rsidR="00307EBB" w:rsidRPr="00AF2E39" w:rsidRDefault="00307EBB" w:rsidP="00B371BA">
            <w:pPr>
              <w:pStyle w:val="Header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Telefoni: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+381 11 263 71 28 | +381 11 218 79 20 | +381 65 649 25 34</w:t>
            </w:r>
          </w:p>
          <w:p w14:paraId="344B4E89" w14:textId="77777777" w:rsidR="00307EBB" w:rsidRPr="00AF2E39" w:rsidRDefault="00307EBB" w:rsidP="00B371BA">
            <w:pPr>
              <w:pStyle w:val="Header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Adresa: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Braće Jugovića 2a, 11000 Beograd</w:t>
            </w:r>
          </w:p>
          <w:p w14:paraId="4810B74F" w14:textId="525B471B" w:rsidR="00307EBB" w:rsidRPr="00AF2E39" w:rsidRDefault="00307EBB" w:rsidP="00B371BA">
            <w:pPr>
              <w:pStyle w:val="Header"/>
              <w:jc w:val="center"/>
              <w:rPr>
                <w:rFonts w:ascii="Cambria" w:hAnsi="Cambria" w:cs="Arial"/>
                <w:color w:val="006691"/>
                <w:sz w:val="20"/>
                <w:szCs w:val="20"/>
              </w:rPr>
            </w:pP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PIB: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105342328 | </w:t>
            </w: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Matični broj: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20362014 | </w:t>
            </w: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Šifra delatnosti: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7022</w:t>
            </w:r>
            <w:r w:rsidR="004978DC"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| </w:t>
            </w:r>
            <w:r w:rsidR="00AF2E39"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Tekući </w:t>
            </w:r>
            <w:r w:rsidRPr="00AF2E39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>račun:</w:t>
            </w:r>
            <w:r w:rsidRPr="00AF2E39">
              <w:rPr>
                <w:rFonts w:ascii="Cambria" w:hAnsi="Cambria" w:cs="Arial"/>
                <w:color w:val="006691"/>
                <w:sz w:val="20"/>
                <w:szCs w:val="20"/>
              </w:rPr>
              <w:t xml:space="preserve"> </w:t>
            </w:r>
            <w:r w:rsidR="00F75E5A">
              <w:rPr>
                <w:rFonts w:ascii="Cambria" w:hAnsi="Cambria" w:cs="Arial"/>
                <w:color w:val="006691"/>
                <w:sz w:val="20"/>
                <w:szCs w:val="20"/>
              </w:rPr>
              <w:t>265-1110310006868-56</w:t>
            </w:r>
          </w:p>
          <w:p w14:paraId="44552DDC" w14:textId="77777777" w:rsidR="004978DC" w:rsidRPr="00D34E45" w:rsidRDefault="00827A0D" w:rsidP="00B371BA">
            <w:pPr>
              <w:pStyle w:val="Header"/>
              <w:jc w:val="center"/>
              <w:rPr>
                <w:rFonts w:ascii="Cambria" w:hAnsi="Cambria" w:cs="Arial"/>
                <w:b/>
                <w:color w:val="006691"/>
                <w:sz w:val="20"/>
                <w:szCs w:val="20"/>
              </w:rPr>
            </w:pPr>
            <w:hyperlink r:id="rId12" w:history="1">
              <w:r w:rsidRPr="00D34E45">
                <w:rPr>
                  <w:rStyle w:val="Hyperlink"/>
                  <w:rFonts w:ascii="Cambria" w:hAnsi="Cambria" w:cs="Arial"/>
                  <w:b/>
                  <w:color w:val="006691"/>
                  <w:sz w:val="20"/>
                  <w:szCs w:val="20"/>
                  <w:u w:val="none"/>
                </w:rPr>
                <w:t>www.publicaktiv.com</w:t>
              </w:r>
            </w:hyperlink>
            <w:r w:rsidRPr="00D34E45">
              <w:rPr>
                <w:rFonts w:ascii="Cambria" w:hAnsi="Cambria" w:cs="Arial"/>
                <w:b/>
                <w:color w:val="006691"/>
                <w:sz w:val="20"/>
                <w:szCs w:val="20"/>
              </w:rPr>
              <w:t xml:space="preserve"> </w:t>
            </w:r>
            <w:r w:rsidRPr="00D34E45">
              <w:rPr>
                <w:rFonts w:ascii="Cambria" w:hAnsi="Cambria" w:cs="Arial"/>
                <w:color w:val="006691"/>
                <w:sz w:val="20"/>
                <w:szCs w:val="20"/>
              </w:rPr>
              <w:t xml:space="preserve">| </w:t>
            </w:r>
            <w:hyperlink r:id="rId13" w:history="1">
              <w:r w:rsidRPr="00D34E45">
                <w:rPr>
                  <w:rStyle w:val="Hyperlink"/>
                  <w:rFonts w:ascii="Cambria" w:hAnsi="Cambria" w:cs="Arial"/>
                  <w:b/>
                  <w:color w:val="006691"/>
                  <w:sz w:val="20"/>
                  <w:szCs w:val="20"/>
                  <w:u w:val="none"/>
                </w:rPr>
                <w:t>office@publicaktiv.com</w:t>
              </w:r>
            </w:hyperlink>
          </w:p>
          <w:p w14:paraId="12CD3ACC" w14:textId="77777777" w:rsidR="00C776AF" w:rsidRPr="006C4E55" w:rsidRDefault="00C776AF" w:rsidP="00B371BA">
            <w:pPr>
              <w:pStyle w:val="Header"/>
              <w:jc w:val="center"/>
              <w:rPr>
                <w:rFonts w:ascii="Cambria" w:hAnsi="Cambria" w:cs="Arial"/>
                <w:b/>
                <w:color w:val="FFFFFF"/>
                <w:sz w:val="16"/>
                <w:szCs w:val="16"/>
              </w:rPr>
            </w:pPr>
          </w:p>
        </w:tc>
      </w:tr>
    </w:tbl>
    <w:p w14:paraId="76D69B94" w14:textId="77777777" w:rsidR="00E4700A" w:rsidRPr="00E4700A" w:rsidRDefault="00E4700A" w:rsidP="00864E52">
      <w:pPr>
        <w:rPr>
          <w:rFonts w:ascii="Arial" w:hAnsi="Arial" w:cs="Arial"/>
          <w:sz w:val="20"/>
          <w:szCs w:val="20"/>
        </w:rPr>
      </w:pPr>
    </w:p>
    <w:sectPr w:rsidR="00E4700A" w:rsidRPr="00E4700A" w:rsidSect="00D7438E">
      <w:pgSz w:w="11907" w:h="16840" w:code="9"/>
      <w:pgMar w:top="567" w:right="567" w:bottom="567" w:left="567" w:header="851" w:footer="85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C6921C" w14:textId="77777777" w:rsidR="00FD66F9" w:rsidRDefault="00FD66F9" w:rsidP="00055B8A">
      <w:pPr>
        <w:spacing w:after="0" w:line="240" w:lineRule="auto"/>
      </w:pPr>
      <w:r>
        <w:separator/>
      </w:r>
    </w:p>
  </w:endnote>
  <w:endnote w:type="continuationSeparator" w:id="0">
    <w:p w14:paraId="49C2906A" w14:textId="77777777" w:rsidR="00FD66F9" w:rsidRDefault="00FD66F9" w:rsidP="00055B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8799F4" w14:textId="77777777" w:rsidR="00FD66F9" w:rsidRDefault="00FD66F9" w:rsidP="00055B8A">
      <w:pPr>
        <w:spacing w:after="0" w:line="240" w:lineRule="auto"/>
      </w:pPr>
      <w:r>
        <w:separator/>
      </w:r>
    </w:p>
  </w:footnote>
  <w:footnote w:type="continuationSeparator" w:id="0">
    <w:p w14:paraId="1F047153" w14:textId="77777777" w:rsidR="00FD66F9" w:rsidRDefault="00FD66F9" w:rsidP="00055B8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20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61BE"/>
    <w:rsid w:val="00013322"/>
    <w:rsid w:val="00034719"/>
    <w:rsid w:val="000358E7"/>
    <w:rsid w:val="00035934"/>
    <w:rsid w:val="00051FD4"/>
    <w:rsid w:val="00054044"/>
    <w:rsid w:val="00055B8A"/>
    <w:rsid w:val="000629C2"/>
    <w:rsid w:val="000A4381"/>
    <w:rsid w:val="000A65B5"/>
    <w:rsid w:val="000B14D0"/>
    <w:rsid w:val="000B5AAD"/>
    <w:rsid w:val="000C0022"/>
    <w:rsid w:val="000C0B89"/>
    <w:rsid w:val="000D3B3B"/>
    <w:rsid w:val="000E56E9"/>
    <w:rsid w:val="000E65C3"/>
    <w:rsid w:val="0010763B"/>
    <w:rsid w:val="00111963"/>
    <w:rsid w:val="00120310"/>
    <w:rsid w:val="00135868"/>
    <w:rsid w:val="00150493"/>
    <w:rsid w:val="00177B7B"/>
    <w:rsid w:val="00181D72"/>
    <w:rsid w:val="00186227"/>
    <w:rsid w:val="00187A3C"/>
    <w:rsid w:val="00194835"/>
    <w:rsid w:val="001A311A"/>
    <w:rsid w:val="001D00D2"/>
    <w:rsid w:val="001D4300"/>
    <w:rsid w:val="001E17C3"/>
    <w:rsid w:val="001E7236"/>
    <w:rsid w:val="001F6B57"/>
    <w:rsid w:val="001F7089"/>
    <w:rsid w:val="00221699"/>
    <w:rsid w:val="002225FA"/>
    <w:rsid w:val="00252D0A"/>
    <w:rsid w:val="00281B69"/>
    <w:rsid w:val="0028514D"/>
    <w:rsid w:val="002A6360"/>
    <w:rsid w:val="002B214C"/>
    <w:rsid w:val="003002A0"/>
    <w:rsid w:val="00306832"/>
    <w:rsid w:val="00307EBB"/>
    <w:rsid w:val="003B1F9F"/>
    <w:rsid w:val="003B61BE"/>
    <w:rsid w:val="003C6029"/>
    <w:rsid w:val="003D4BFA"/>
    <w:rsid w:val="003D6265"/>
    <w:rsid w:val="003D7EFC"/>
    <w:rsid w:val="004031A1"/>
    <w:rsid w:val="004322F5"/>
    <w:rsid w:val="00475E4A"/>
    <w:rsid w:val="00476936"/>
    <w:rsid w:val="004771DD"/>
    <w:rsid w:val="004978DC"/>
    <w:rsid w:val="004B1363"/>
    <w:rsid w:val="004B5F1F"/>
    <w:rsid w:val="004D0431"/>
    <w:rsid w:val="004D1FD0"/>
    <w:rsid w:val="004D402B"/>
    <w:rsid w:val="004E208A"/>
    <w:rsid w:val="004F3152"/>
    <w:rsid w:val="004F732F"/>
    <w:rsid w:val="0050190F"/>
    <w:rsid w:val="00514BEF"/>
    <w:rsid w:val="00521B17"/>
    <w:rsid w:val="00541262"/>
    <w:rsid w:val="00543933"/>
    <w:rsid w:val="00544C94"/>
    <w:rsid w:val="005644EA"/>
    <w:rsid w:val="0057195A"/>
    <w:rsid w:val="005777F0"/>
    <w:rsid w:val="005A37F4"/>
    <w:rsid w:val="005C434E"/>
    <w:rsid w:val="005D23B6"/>
    <w:rsid w:val="005D384E"/>
    <w:rsid w:val="005E26B6"/>
    <w:rsid w:val="005E6904"/>
    <w:rsid w:val="0060132D"/>
    <w:rsid w:val="0061039E"/>
    <w:rsid w:val="0061166F"/>
    <w:rsid w:val="006121E7"/>
    <w:rsid w:val="00635122"/>
    <w:rsid w:val="00642E3F"/>
    <w:rsid w:val="0064321B"/>
    <w:rsid w:val="00652A77"/>
    <w:rsid w:val="00654CC0"/>
    <w:rsid w:val="006618D6"/>
    <w:rsid w:val="006669C1"/>
    <w:rsid w:val="00674FBC"/>
    <w:rsid w:val="00676D16"/>
    <w:rsid w:val="006823E2"/>
    <w:rsid w:val="0068478F"/>
    <w:rsid w:val="006C4DCE"/>
    <w:rsid w:val="006C4E55"/>
    <w:rsid w:val="006E2259"/>
    <w:rsid w:val="006E4210"/>
    <w:rsid w:val="006E623B"/>
    <w:rsid w:val="00701518"/>
    <w:rsid w:val="007032C5"/>
    <w:rsid w:val="00707048"/>
    <w:rsid w:val="0071355A"/>
    <w:rsid w:val="00721240"/>
    <w:rsid w:val="007448CA"/>
    <w:rsid w:val="0078232E"/>
    <w:rsid w:val="007871D3"/>
    <w:rsid w:val="00795D93"/>
    <w:rsid w:val="007B53BB"/>
    <w:rsid w:val="007B62C5"/>
    <w:rsid w:val="007B6382"/>
    <w:rsid w:val="007B68F6"/>
    <w:rsid w:val="007C6CAC"/>
    <w:rsid w:val="007D0499"/>
    <w:rsid w:val="007E2010"/>
    <w:rsid w:val="007E354A"/>
    <w:rsid w:val="00822CC2"/>
    <w:rsid w:val="00825AB5"/>
    <w:rsid w:val="00827A0D"/>
    <w:rsid w:val="008305EC"/>
    <w:rsid w:val="00832A88"/>
    <w:rsid w:val="00840FCE"/>
    <w:rsid w:val="008556CE"/>
    <w:rsid w:val="00864E52"/>
    <w:rsid w:val="0086660C"/>
    <w:rsid w:val="00873D03"/>
    <w:rsid w:val="00896367"/>
    <w:rsid w:val="008A1C29"/>
    <w:rsid w:val="008E24FA"/>
    <w:rsid w:val="008E2A31"/>
    <w:rsid w:val="009449B3"/>
    <w:rsid w:val="009505AA"/>
    <w:rsid w:val="00955CC4"/>
    <w:rsid w:val="00956314"/>
    <w:rsid w:val="009616AA"/>
    <w:rsid w:val="0099675F"/>
    <w:rsid w:val="009C0E9C"/>
    <w:rsid w:val="00A65B21"/>
    <w:rsid w:val="00A70A36"/>
    <w:rsid w:val="00A75EEF"/>
    <w:rsid w:val="00A81D85"/>
    <w:rsid w:val="00AA370D"/>
    <w:rsid w:val="00AB23EE"/>
    <w:rsid w:val="00AB4840"/>
    <w:rsid w:val="00AE3256"/>
    <w:rsid w:val="00AF2E39"/>
    <w:rsid w:val="00AF47A6"/>
    <w:rsid w:val="00AF7C2B"/>
    <w:rsid w:val="00B01809"/>
    <w:rsid w:val="00B15F02"/>
    <w:rsid w:val="00B17B59"/>
    <w:rsid w:val="00B21ED1"/>
    <w:rsid w:val="00B24A3C"/>
    <w:rsid w:val="00B371BA"/>
    <w:rsid w:val="00B60AED"/>
    <w:rsid w:val="00B60E0B"/>
    <w:rsid w:val="00B96A19"/>
    <w:rsid w:val="00BC286F"/>
    <w:rsid w:val="00BF643F"/>
    <w:rsid w:val="00C03C00"/>
    <w:rsid w:val="00C23DEC"/>
    <w:rsid w:val="00C45290"/>
    <w:rsid w:val="00C458B3"/>
    <w:rsid w:val="00C45BB3"/>
    <w:rsid w:val="00C57DD3"/>
    <w:rsid w:val="00C776AF"/>
    <w:rsid w:val="00C9574D"/>
    <w:rsid w:val="00CB3233"/>
    <w:rsid w:val="00CB50E6"/>
    <w:rsid w:val="00CD6323"/>
    <w:rsid w:val="00CE0889"/>
    <w:rsid w:val="00CF41DF"/>
    <w:rsid w:val="00D02932"/>
    <w:rsid w:val="00D07BC9"/>
    <w:rsid w:val="00D11362"/>
    <w:rsid w:val="00D13115"/>
    <w:rsid w:val="00D253E7"/>
    <w:rsid w:val="00D34E45"/>
    <w:rsid w:val="00D3668D"/>
    <w:rsid w:val="00D377A8"/>
    <w:rsid w:val="00D44CB8"/>
    <w:rsid w:val="00D46E24"/>
    <w:rsid w:val="00D65BF2"/>
    <w:rsid w:val="00D7438E"/>
    <w:rsid w:val="00DA6A45"/>
    <w:rsid w:val="00DC0DFE"/>
    <w:rsid w:val="00DC3157"/>
    <w:rsid w:val="00DD0BE2"/>
    <w:rsid w:val="00E0164E"/>
    <w:rsid w:val="00E06EFC"/>
    <w:rsid w:val="00E40C72"/>
    <w:rsid w:val="00E4700A"/>
    <w:rsid w:val="00E71991"/>
    <w:rsid w:val="00E83F09"/>
    <w:rsid w:val="00E840FC"/>
    <w:rsid w:val="00EA6262"/>
    <w:rsid w:val="00EC6BC6"/>
    <w:rsid w:val="00EC76A7"/>
    <w:rsid w:val="00ED66AE"/>
    <w:rsid w:val="00ED69D4"/>
    <w:rsid w:val="00EE6488"/>
    <w:rsid w:val="00EE66F1"/>
    <w:rsid w:val="00F25423"/>
    <w:rsid w:val="00F41FAC"/>
    <w:rsid w:val="00F446C9"/>
    <w:rsid w:val="00F4476E"/>
    <w:rsid w:val="00F510FD"/>
    <w:rsid w:val="00F75E5A"/>
    <w:rsid w:val="00F91983"/>
    <w:rsid w:val="00F97CB1"/>
    <w:rsid w:val="00FA69E2"/>
    <w:rsid w:val="00FD4DE5"/>
    <w:rsid w:val="00FD6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4AA774"/>
  <w15:docId w15:val="{8C74EA90-032C-4F7D-BAB3-428878C196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r-Latn-CS" w:eastAsia="sr-Latn-C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55B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55B8A"/>
  </w:style>
  <w:style w:type="paragraph" w:styleId="Footer">
    <w:name w:val="footer"/>
    <w:basedOn w:val="Normal"/>
    <w:link w:val="FooterChar"/>
    <w:uiPriority w:val="99"/>
    <w:unhideWhenUsed/>
    <w:rsid w:val="00055B8A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55B8A"/>
  </w:style>
  <w:style w:type="character" w:styleId="Hyperlink">
    <w:name w:val="Hyperlink"/>
    <w:uiPriority w:val="99"/>
    <w:unhideWhenUsed/>
    <w:rsid w:val="00BC286F"/>
    <w:rPr>
      <w:color w:val="0563C1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63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896367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C602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uiPriority w:val="99"/>
    <w:rsid w:val="00E4700A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office@publicaktiv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http://www.publicaktiv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aktiv\Downloads\Prijava%20proba%20%20-%20A%20(1).dot" TargetMode="External"/></Relationships>
</file>

<file path=word/theme/theme1.xml><?xml version="1.0" encoding="utf-8"?>
<a:theme xmlns:a="http://schemas.openxmlformats.org/drawingml/2006/main" name="Office tema">
  <a:themeElements>
    <a:clrScheme name="Kancelarij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arij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arij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84C317-3808-4F97-A398-08020D05D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Prijava proba  - A (1)</Template>
  <TotalTime>3</TotalTime>
  <Pages>1</Pages>
  <Words>188</Words>
  <Characters>1076</Characters>
  <Application>Microsoft Office Word</Application>
  <DocSecurity>0</DocSecurity>
  <Lines>8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>JP "Službeni glasnik"</Company>
  <LinksUpToDate>false</LinksUpToDate>
  <CharactersWithSpaces>1262</CharactersWithSpaces>
  <SharedDoc>false</SharedDoc>
  <HLinks>
    <vt:vector size="12" baseType="variant">
      <vt:variant>
        <vt:i4>7405659</vt:i4>
      </vt:variant>
      <vt:variant>
        <vt:i4>3</vt:i4>
      </vt:variant>
      <vt:variant>
        <vt:i4>0</vt:i4>
      </vt:variant>
      <vt:variant>
        <vt:i4>5</vt:i4>
      </vt:variant>
      <vt:variant>
        <vt:lpwstr>mailto:office@publicaktiv.com</vt:lpwstr>
      </vt:variant>
      <vt:variant>
        <vt:lpwstr/>
      </vt:variant>
      <vt:variant>
        <vt:i4>3997801</vt:i4>
      </vt:variant>
      <vt:variant>
        <vt:i4>0</vt:i4>
      </vt:variant>
      <vt:variant>
        <vt:i4>0</vt:i4>
      </vt:variant>
      <vt:variant>
        <vt:i4>5</vt:i4>
      </vt:variant>
      <vt:variant>
        <vt:lpwstr>http://www.publicaktiv.com/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paktiv</dc:creator>
  <cp:lastModifiedBy>Milena Milosevic</cp:lastModifiedBy>
  <cp:revision>5</cp:revision>
  <cp:lastPrinted>2019-12-23T13:45:00Z</cp:lastPrinted>
  <dcterms:created xsi:type="dcterms:W3CDTF">2025-02-14T12:19:00Z</dcterms:created>
  <dcterms:modified xsi:type="dcterms:W3CDTF">2025-05-30T12:22:00Z</dcterms:modified>
</cp:coreProperties>
</file>